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9F2" w:rsidRPr="003E1D61" w:rsidRDefault="00065C53" w:rsidP="00DE4FAA">
      <w:pPr>
        <w:pStyle w:val="DocHead"/>
        <w:spacing w:before="0" w:line="240" w:lineRule="exact"/>
        <w:ind w:left="-119" w:right="-136" w:firstLine="119"/>
      </w:pPr>
      <w:r w:rsidRPr="00065C53">
        <w:rPr>
          <w:sz w:val="21"/>
          <w:szCs w:val="21"/>
        </w:rPr>
        <w:t>Complex Adaptive Systems Conference with Theme: Cyber Physical Systems and Deep Learning, CAS 2018, 5</w:t>
      </w:r>
      <w:r w:rsidR="006D5718">
        <w:rPr>
          <w:sz w:val="21"/>
          <w:szCs w:val="21"/>
        </w:rPr>
        <w:t> </w:t>
      </w:r>
      <w:r w:rsidRPr="00065C53">
        <w:rPr>
          <w:sz w:val="21"/>
          <w:szCs w:val="21"/>
        </w:rPr>
        <w:t>November – 7 November 2018, Chicago, Illinois, USA</w:t>
      </w:r>
      <w:r w:rsidR="00871A6E" w:rsidRPr="003E1D61">
        <w:t xml:space="preserve"> </w:t>
      </w:r>
    </w:p>
    <w:p w:rsidR="00BB69F2" w:rsidRPr="003E1D61" w:rsidRDefault="00D412C6">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rsidR="00BB69F2" w:rsidRPr="003E1D61" w:rsidRDefault="00D412C6">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rsidR="00BB69F2" w:rsidRPr="003E1D61" w:rsidRDefault="00D412C6">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rsidR="00BB69F2" w:rsidRPr="003E1D61" w:rsidRDefault="00D412C6"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rsidR="00BB69F2" w:rsidRPr="003E1D61" w:rsidRDefault="00BB69F2">
      <w:pPr>
        <w:pStyle w:val="Els-Abstract-head"/>
        <w:spacing w:before="200"/>
      </w:pPr>
      <w:r w:rsidRPr="003E1D61">
        <w:t>Abstract</w:t>
      </w:r>
    </w:p>
    <w:p w:rsidR="00BB69F2" w:rsidRPr="003E1D61" w:rsidRDefault="00D412C6">
      <w:pPr>
        <w:pStyle w:val="Els-Abstract-text"/>
      </w:pPr>
      <w:r w:rsidRPr="003E1D61">
        <w:fldChar w:fldCharType="begin"/>
      </w:r>
      <w:r w:rsidR="00BB69F2" w:rsidRPr="003E1D61">
        <w:instrText xml:space="preserve"> MACROBUTTON NoMacro Click here and insert your abstract text.</w:instrText>
      </w:r>
      <w:r w:rsidRPr="003E1D61">
        <w:fldChar w:fldCharType="end"/>
      </w:r>
    </w:p>
    <w:sdt>
      <w:sdtPr>
        <w:rPr>
          <w:rFonts w:hint="eastAsia"/>
          <w:sz w:val="18"/>
          <w:szCs w:val="18"/>
          <w:lang w:val="en-US"/>
        </w:rPr>
        <w:id w:val="1317155158"/>
        <w:placeholder>
          <w:docPart w:val="DefaultPlaceholder_1082065158"/>
        </w:placeholder>
      </w:sdtPr>
      <w:sdtEndPr/>
      <w:sdtContent>
        <w:sdt>
          <w:sdtPr>
            <w:rPr>
              <w:rFonts w:hint="eastAsia"/>
              <w:sz w:val="18"/>
              <w:szCs w:val="18"/>
              <w:lang w:val="en-US"/>
            </w:rPr>
            <w:id w:val="1994976236"/>
            <w:lock w:val="sdtContentLocked"/>
            <w:placeholder>
              <w:docPart w:val="F7358C82D3E44842B5ADBC8AFFA1AA2F"/>
            </w:placeholder>
          </w:sdtPr>
          <w:sdtEndPr/>
          <w:sdtContent>
            <w:p w:rsidR="005E2E83" w:rsidRPr="003E1D61" w:rsidRDefault="005E2E83" w:rsidP="00632F38">
              <w:pPr>
                <w:widowControl/>
                <w:autoSpaceDE w:val="0"/>
                <w:autoSpaceDN w:val="0"/>
                <w:adjustRightInd w:val="0"/>
                <w:spacing w:line="220" w:lineRule="exact"/>
                <w:rPr>
                  <w:sz w:val="18"/>
                  <w:szCs w:val="18"/>
                  <w:lang w:val="en-US"/>
                </w:rPr>
              </w:pPr>
            </w:p>
            <w:p w:rsidR="00303B29" w:rsidRDefault="005E2E83" w:rsidP="00615A60">
              <w:pPr>
                <w:widowControl/>
                <w:autoSpaceDE w:val="0"/>
                <w:autoSpaceDN w:val="0"/>
                <w:adjustRightInd w:val="0"/>
                <w:spacing w:line="220" w:lineRule="exact"/>
                <w:rPr>
                  <w:sz w:val="18"/>
                  <w:szCs w:val="18"/>
                  <w:lang w:val="en-US"/>
                </w:rPr>
              </w:pPr>
              <w:r w:rsidRPr="003E1D61">
                <w:rPr>
                  <w:rFonts w:hint="eastAsia"/>
                  <w:sz w:val="18"/>
                  <w:szCs w:val="18"/>
                  <w:lang w:val="en-US"/>
                </w:rPr>
                <w:t>©</w:t>
              </w:r>
              <w:r w:rsidRPr="003E1D61">
                <w:rPr>
                  <w:sz w:val="18"/>
                  <w:szCs w:val="18"/>
                  <w:lang w:val="en-US"/>
                </w:rPr>
                <w:t xml:space="preserve"> 201</w:t>
              </w:r>
              <w:r>
                <w:rPr>
                  <w:sz w:val="18"/>
                  <w:szCs w:val="18"/>
                  <w:lang w:val="en-US"/>
                </w:rPr>
                <w:t>8</w:t>
              </w:r>
              <w:r w:rsidRPr="003E1D61">
                <w:rPr>
                  <w:sz w:val="18"/>
                  <w:szCs w:val="18"/>
                  <w:lang w:val="en-US"/>
                </w:rPr>
                <w:t xml:space="preserve"> </w:t>
              </w:r>
              <w:r w:rsidR="009E14A5" w:rsidRPr="009E14A5">
                <w:rPr>
                  <w:sz w:val="18"/>
                  <w:szCs w:val="18"/>
                  <w:lang w:val="en-US"/>
                </w:rPr>
                <w:t xml:space="preserve">The Authors. Published by Elsevier B.V. </w:t>
              </w:r>
              <w:r w:rsidR="00615A60">
                <w:rPr>
                  <w:sz w:val="18"/>
                  <w:szCs w:val="18"/>
                  <w:lang w:val="en-US"/>
                </w:rPr>
                <w:t xml:space="preserve"> </w:t>
              </w:r>
            </w:p>
            <w:p w:rsidR="00615A60" w:rsidRDefault="00447476" w:rsidP="00615A60">
              <w:pPr>
                <w:widowControl/>
                <w:autoSpaceDE w:val="0"/>
                <w:autoSpaceDN w:val="0"/>
                <w:adjustRightInd w:val="0"/>
                <w:spacing w:line="220" w:lineRule="exact"/>
                <w:rPr>
                  <w:sz w:val="18"/>
                  <w:szCs w:val="18"/>
                  <w:lang w:val="en-US"/>
                </w:rPr>
              </w:pPr>
              <w:r w:rsidRPr="00447476">
                <w:rPr>
                  <w:sz w:val="18"/>
                  <w:szCs w:val="18"/>
                  <w:lang w:val="en-US"/>
                </w:rPr>
                <w:t>This is an open access article under the CC BY-NC-ND license</w:t>
              </w:r>
              <w:r w:rsidR="00303B29" w:rsidRPr="00303B29">
                <w:rPr>
                  <w:sz w:val="18"/>
                  <w:szCs w:val="18"/>
                  <w:lang w:val="en-US"/>
                </w:rPr>
                <w:t xml:space="preserve"> </w:t>
              </w:r>
              <w:r w:rsidR="00F634EA">
                <w:rPr>
                  <w:sz w:val="18"/>
                  <w:szCs w:val="18"/>
                  <w:lang w:val="en-US"/>
                </w:rPr>
                <w:t>(</w:t>
              </w:r>
              <w:hyperlink r:id="rId9" w:history="1">
                <w:r w:rsidR="00303B29" w:rsidRPr="00303B29">
                  <w:rPr>
                    <w:rStyle w:val="Hyperlink"/>
                    <w:color w:val="0066FF"/>
                    <w:sz w:val="18"/>
                    <w:szCs w:val="18"/>
                    <w:lang w:val="en-US"/>
                  </w:rPr>
                  <w:t>https://creativecommons.org/licenses/by-nc-nd/4.0/</w:t>
                </w:r>
              </w:hyperlink>
              <w:r w:rsidR="00303B29" w:rsidRPr="00303B29">
                <w:rPr>
                  <w:sz w:val="18"/>
                  <w:szCs w:val="18"/>
                  <w:lang w:val="en-US"/>
                </w:rPr>
                <w:t>)</w:t>
              </w:r>
            </w:p>
            <w:p w:rsidR="00447476" w:rsidRDefault="00DE1B0D" w:rsidP="009E14A5">
              <w:pPr>
                <w:widowControl/>
                <w:autoSpaceDE w:val="0"/>
                <w:autoSpaceDN w:val="0"/>
                <w:adjustRightInd w:val="0"/>
                <w:spacing w:line="220" w:lineRule="exact"/>
                <w:jc w:val="both"/>
                <w:rPr>
                  <w:sz w:val="18"/>
                  <w:szCs w:val="18"/>
                  <w:lang w:val="en-US"/>
                </w:rPr>
              </w:pPr>
              <w:r w:rsidRPr="00DE1B0D">
                <w:rPr>
                  <w:sz w:val="18"/>
                  <w:szCs w:val="18"/>
                  <w:lang w:val="en-US"/>
                </w:rPr>
                <w:t>Selection and peer-review under responsibility of the Complex Adaptive Systems Conference with Theme: Engineering Cyber Physical Systems</w:t>
              </w:r>
              <w:r w:rsidR="00803FB8">
                <w:rPr>
                  <w:sz w:val="18"/>
                  <w:szCs w:val="18"/>
                  <w:lang w:val="en-US"/>
                </w:rPr>
                <w:t>.</w:t>
              </w:r>
            </w:p>
            <w:p w:rsidR="00BB69F2" w:rsidRPr="003E1D61" w:rsidRDefault="0094030D" w:rsidP="00615A60">
              <w:pPr>
                <w:widowControl/>
                <w:autoSpaceDE w:val="0"/>
                <w:autoSpaceDN w:val="0"/>
                <w:adjustRightInd w:val="0"/>
                <w:spacing w:line="220" w:lineRule="exact"/>
                <w:rPr>
                  <w:sz w:val="18"/>
                  <w:szCs w:val="18"/>
                  <w:lang w:val="en-US"/>
                </w:rPr>
              </w:pPr>
            </w:p>
          </w:sdtContent>
        </w:sdt>
      </w:sdtContent>
    </w:sdt>
    <w:p w:rsidR="00D831AA" w:rsidRPr="003E1D61" w:rsidRDefault="00D831AA" w:rsidP="00D831AA">
      <w:pPr>
        <w:pStyle w:val="Els-keywords"/>
      </w:pPr>
      <w:r w:rsidRPr="003E1D61">
        <w:rPr>
          <w:i/>
        </w:rPr>
        <w:t>Keywords:</w:t>
      </w:r>
      <w:r w:rsidRPr="003E1D61">
        <w:t xml:space="preserve"> </w:t>
      </w:r>
      <w:r w:rsidR="00D412C6" w:rsidRPr="003E1D61">
        <w:fldChar w:fldCharType="begin"/>
      </w:r>
      <w:r w:rsidRPr="003E1D61">
        <w:instrText xml:space="preserve"> MACROBUTTON  AcceptAllChangesShown Type your keywords here, separated by semicolons ; </w:instrText>
      </w:r>
      <w:r w:rsidR="00D412C6" w:rsidRPr="003E1D61">
        <w:fldChar w:fldCharType="end"/>
      </w:r>
    </w:p>
    <w:p w:rsidR="00BB69F2" w:rsidRPr="003E1D61" w:rsidRDefault="00D412C6">
      <w:pPr>
        <w:pStyle w:val="Els-1storder-head"/>
      </w:pPr>
      <w:r w:rsidRPr="003E1D61">
        <w:fldChar w:fldCharType="begin"/>
      </w:r>
      <w:r w:rsidR="00BB69F2" w:rsidRPr="003E1D61">
        <w:instrText xml:space="preserve"> MACROBUTTON NoMacro Main text </w:instrText>
      </w:r>
      <w:r w:rsidRPr="003E1D61">
        <w:fldChar w:fldCharType="end"/>
      </w:r>
    </w:p>
    <w:p w:rsidR="00BB69F2" w:rsidRPr="003E1D61" w:rsidRDefault="00BB69F2">
      <w:pPr>
        <w:pStyle w:val="Els-body-text"/>
        <w:ind w:right="-28"/>
      </w:pPr>
      <w:r w:rsidRPr="003E1D61">
        <w:t xml:space="preserve">Here </w:t>
      </w:r>
      <w:r w:rsidR="00F97944" w:rsidRPr="003E1D61">
        <w:t>introduces</w:t>
      </w:r>
      <w:r w:rsidRPr="003E1D61">
        <w:t xml:space="preserve"> the paper, and put a nome</w:t>
      </w:r>
      <w:r w:rsidRPr="003E1D61">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r w:rsidR="00F97944" w:rsidRPr="003E1D61">
        <w:t>follow</w:t>
      </w:r>
      <w:r w:rsidRPr="003E1D61">
        <w:t xml:space="preserve"> further instructions for authors.</w:t>
      </w:r>
    </w:p>
    <w:p w:rsidR="00BB69F2" w:rsidRPr="003E1D61" w:rsidRDefault="00BB69F2">
      <w:pPr>
        <w:pStyle w:val="Els-body-text"/>
        <w:ind w:right="-28"/>
      </w:pPr>
    </w:p>
    <w:p w:rsidR="00BB69F2" w:rsidRPr="003E1D61" w:rsidRDefault="00BB69F2">
      <w:pPr>
        <w:pStyle w:val="Heading1"/>
        <w:pBdr>
          <w:right w:val="single" w:sz="4" w:space="1" w:color="auto"/>
        </w:pBdr>
        <w:spacing w:after="200" w:line="240" w:lineRule="exact"/>
      </w:pPr>
      <w:r w:rsidRPr="003E1D61">
        <w:t>Nomenclature</w:t>
      </w:r>
    </w:p>
    <w:p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radius o</w:t>
      </w:r>
      <w:bookmarkStart w:id="0" w:name="_GoBack"/>
      <w:bookmarkEnd w:id="0"/>
      <w:r w:rsidRPr="003E1D61">
        <w:t xml:space="preserve">f </w:t>
      </w:r>
    </w:p>
    <w:p w:rsidR="00BB69F2" w:rsidRPr="003E1D61" w:rsidRDefault="00BB69F2" w:rsidP="00F14416">
      <w:pPr>
        <w:pBdr>
          <w:top w:val="single" w:sz="4" w:space="1" w:color="auto"/>
          <w:left w:val="single" w:sz="4" w:space="0" w:color="auto"/>
          <w:bottom w:val="single" w:sz="4" w:space="7" w:color="auto"/>
          <w:right w:val="single" w:sz="4" w:space="1" w:color="auto"/>
        </w:pBdr>
        <w:tabs>
          <w:tab w:val="left" w:pos="720"/>
          <w:tab w:val="left" w:pos="1440"/>
          <w:tab w:val="left" w:pos="3095"/>
        </w:tabs>
        <w:spacing w:line="240" w:lineRule="exact"/>
      </w:pPr>
      <w:r w:rsidRPr="003E1D61">
        <w:t xml:space="preserve">B </w:t>
      </w:r>
      <w:r w:rsidRPr="003E1D61">
        <w:tab/>
        <w:t>position of</w:t>
      </w:r>
      <w:r w:rsidR="00F14416">
        <w:tab/>
      </w:r>
    </w:p>
    <w:p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rsidR="00BB69F2" w:rsidRPr="003E1D61" w:rsidRDefault="00BB69F2">
      <w:pPr>
        <w:pStyle w:val="Els-2ndorder-head"/>
      </w:pPr>
      <w:r w:rsidRPr="003E1D61">
        <w:lastRenderedPageBreak/>
        <w:t>Structure</w:t>
      </w:r>
    </w:p>
    <w:p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rsidR="00BB69F2" w:rsidRPr="003E1D61" w:rsidRDefault="00BB69F2">
      <w:pPr>
        <w:pStyle w:val="Els-body-text"/>
      </w:pPr>
      <w:r w:rsidRPr="003E1D61">
        <w:t xml:space="preserve">Please make sure that you use as much as possible normal fonts in your documents. Special fonts, such as fonts used in the Far East (Japanese, Chinese, Korean, etc.) may cause problems during processing. To avoid unnecessary </w:t>
      </w:r>
      <w:r w:rsidR="00373F08" w:rsidRPr="003E1D61">
        <w:t>errors,</w:t>
      </w:r>
      <w:r w:rsidRPr="003E1D61">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Pr="003E1D61" w:rsidRDefault="00BB69F2">
      <w:pPr>
        <w:pStyle w:val="Els-body-text"/>
      </w:pPr>
      <w:r w:rsidRPr="003E1D61">
        <w:t>Bulleted lists may be included and should look like this:</w:t>
      </w:r>
    </w:p>
    <w:p w:rsidR="00BB69F2" w:rsidRPr="003E1D61" w:rsidRDefault="00BB69F2">
      <w:pPr>
        <w:pStyle w:val="Els-bulletlist"/>
        <w:spacing w:before="240"/>
        <w:ind w:left="245" w:hanging="245"/>
      </w:pPr>
      <w:r w:rsidRPr="003E1D61">
        <w:t>First point</w:t>
      </w:r>
    </w:p>
    <w:p w:rsidR="00BB69F2" w:rsidRPr="003E1D61" w:rsidRDefault="00BB69F2">
      <w:pPr>
        <w:pStyle w:val="Els-bulletlist"/>
      </w:pPr>
      <w:r w:rsidRPr="003E1D61">
        <w:t>Second point</w:t>
      </w:r>
    </w:p>
    <w:p w:rsidR="00BB69F2" w:rsidRPr="003E1D61" w:rsidRDefault="00BB69F2">
      <w:pPr>
        <w:pStyle w:val="Els-bulletlist"/>
        <w:spacing w:after="240"/>
        <w:ind w:left="245" w:hanging="245"/>
      </w:pPr>
      <w:r w:rsidRPr="003E1D61">
        <w:t>And so on</w:t>
      </w:r>
    </w:p>
    <w:p w:rsidR="00BB69F2" w:rsidRPr="003E1D61" w:rsidRDefault="00BB69F2">
      <w:pPr>
        <w:pStyle w:val="Els-body-text"/>
      </w:pPr>
      <w:r w:rsidRPr="003E1D61">
        <w:t>Ensure that you return to the ‘</w:t>
      </w:r>
      <w:proofErr w:type="spellStart"/>
      <w:r w:rsidRPr="003E1D61">
        <w:t>Els</w:t>
      </w:r>
      <w:proofErr w:type="spellEnd"/>
      <w:r w:rsidRPr="003E1D61">
        <w:t xml:space="preserve">-body-text’ style, the style that you will mainly be using for large blocks of text, when you have completed your bulleted list. </w:t>
      </w:r>
    </w:p>
    <w:p w:rsidR="00BB69F2" w:rsidRPr="003E1D61" w:rsidRDefault="00BB69F2">
      <w:pPr>
        <w:pStyle w:val="Els-body-text"/>
        <w:rPr>
          <w:lang w:eastAsia="zh-CN"/>
        </w:rPr>
      </w:pPr>
      <w:r w:rsidRPr="003E1D61">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3E1D61">
        <w:t>els</w:t>
      </w:r>
      <w:proofErr w:type="spellEnd"/>
      <w:r w:rsidRPr="003E1D61">
        <w:t>-abstract-text for the abstract text etc.</w:t>
      </w:r>
    </w:p>
    <w:p w:rsidR="00BB69F2" w:rsidRPr="003E1D61" w:rsidRDefault="00BB69F2">
      <w:pPr>
        <w:pStyle w:val="Els-2ndorder-head"/>
      </w:pPr>
      <w:r w:rsidRPr="003E1D61">
        <w:t>Tables</w:t>
      </w:r>
    </w:p>
    <w:p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trPr>
          <w:jc w:val="center"/>
        </w:trPr>
        <w:tc>
          <w:tcPr>
            <w:tcW w:w="3291" w:type="dxa"/>
            <w:tcBorders>
              <w:top w:val="single" w:sz="4" w:space="0" w:color="auto"/>
              <w:bottom w:val="single" w:sz="4" w:space="0" w:color="auto"/>
            </w:tcBorders>
          </w:tcPr>
          <w:p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rsidR="00BB69F2" w:rsidRPr="003E1D61" w:rsidRDefault="00BB69F2">
            <w:pPr>
              <w:pStyle w:val="Els-table-text"/>
            </w:pPr>
            <w:r w:rsidRPr="003E1D61">
              <w:t>Column B (</w:t>
            </w:r>
            <w:r w:rsidRPr="003E1D61">
              <w:rPr>
                <w:i/>
                <w:iCs/>
              </w:rPr>
              <w:t>t</w:t>
            </w:r>
            <w:r w:rsidRPr="003E1D61">
              <w:t>)</w:t>
            </w:r>
          </w:p>
        </w:tc>
      </w:tr>
      <w:tr w:rsidR="00BB69F2" w:rsidRPr="003E1D61">
        <w:trPr>
          <w:jc w:val="center"/>
        </w:trPr>
        <w:tc>
          <w:tcPr>
            <w:tcW w:w="3291" w:type="dxa"/>
            <w:tcBorders>
              <w:top w:val="single" w:sz="4" w:space="0" w:color="auto"/>
            </w:tcBorders>
          </w:tcPr>
          <w:p w:rsidR="00BB69F2" w:rsidRPr="003E1D61" w:rsidRDefault="00BB69F2">
            <w:pPr>
              <w:pStyle w:val="Els-table-text"/>
            </w:pPr>
            <w:r w:rsidRPr="003E1D61">
              <w:t>And an entry</w:t>
            </w:r>
          </w:p>
        </w:tc>
        <w:tc>
          <w:tcPr>
            <w:tcW w:w="1450" w:type="dxa"/>
            <w:tcBorders>
              <w:top w:val="single" w:sz="4" w:space="0" w:color="auto"/>
            </w:tcBorders>
          </w:tcPr>
          <w:p w:rsidR="00BB69F2" w:rsidRPr="003E1D61" w:rsidRDefault="00BB69F2">
            <w:pPr>
              <w:pStyle w:val="Els-table-text"/>
            </w:pPr>
            <w:r w:rsidRPr="003E1D61">
              <w:t>1</w:t>
            </w:r>
          </w:p>
        </w:tc>
        <w:tc>
          <w:tcPr>
            <w:tcW w:w="1450" w:type="dxa"/>
            <w:tcBorders>
              <w:top w:val="single" w:sz="4" w:space="0" w:color="auto"/>
            </w:tcBorders>
          </w:tcPr>
          <w:p w:rsidR="00BB69F2" w:rsidRPr="003E1D61" w:rsidRDefault="00BB69F2">
            <w:pPr>
              <w:pStyle w:val="Els-table-text"/>
            </w:pPr>
            <w:r w:rsidRPr="003E1D61">
              <w:t>2</w:t>
            </w:r>
          </w:p>
        </w:tc>
      </w:tr>
      <w:tr w:rsidR="00BB69F2" w:rsidRPr="003E1D61">
        <w:trPr>
          <w:jc w:val="center"/>
        </w:trPr>
        <w:tc>
          <w:tcPr>
            <w:tcW w:w="3291" w:type="dxa"/>
          </w:tcPr>
          <w:p w:rsidR="00BB69F2" w:rsidRPr="003E1D61" w:rsidRDefault="00BB69F2">
            <w:pPr>
              <w:pStyle w:val="Els-table-text"/>
            </w:pPr>
            <w:r w:rsidRPr="003E1D61">
              <w:t>And another entry</w:t>
            </w:r>
          </w:p>
        </w:tc>
        <w:tc>
          <w:tcPr>
            <w:tcW w:w="1450" w:type="dxa"/>
          </w:tcPr>
          <w:p w:rsidR="00BB69F2" w:rsidRPr="003E1D61" w:rsidRDefault="00BB69F2">
            <w:pPr>
              <w:pStyle w:val="Els-table-text"/>
            </w:pPr>
            <w:r w:rsidRPr="003E1D61">
              <w:t>3</w:t>
            </w:r>
          </w:p>
        </w:tc>
        <w:tc>
          <w:tcPr>
            <w:tcW w:w="1450" w:type="dxa"/>
          </w:tcPr>
          <w:p w:rsidR="00BB69F2" w:rsidRPr="003E1D61" w:rsidRDefault="00BB69F2">
            <w:pPr>
              <w:pStyle w:val="Els-table-text"/>
            </w:pPr>
            <w:r w:rsidRPr="003E1D61">
              <w:t>4</w:t>
            </w:r>
          </w:p>
        </w:tc>
      </w:tr>
      <w:tr w:rsidR="00BB69F2" w:rsidRPr="003E1D61">
        <w:trPr>
          <w:jc w:val="center"/>
        </w:trPr>
        <w:tc>
          <w:tcPr>
            <w:tcW w:w="3291" w:type="dxa"/>
            <w:tcBorders>
              <w:bottom w:val="single" w:sz="4" w:space="0" w:color="auto"/>
            </w:tcBorders>
          </w:tcPr>
          <w:p w:rsidR="00BB69F2" w:rsidRPr="003E1D61" w:rsidRDefault="00BB69F2">
            <w:pPr>
              <w:pStyle w:val="Els-table-text"/>
            </w:pPr>
            <w:r w:rsidRPr="003E1D61">
              <w:t>And another entry</w:t>
            </w:r>
          </w:p>
        </w:tc>
        <w:tc>
          <w:tcPr>
            <w:tcW w:w="1450" w:type="dxa"/>
            <w:tcBorders>
              <w:bottom w:val="single" w:sz="4" w:space="0" w:color="auto"/>
            </w:tcBorders>
          </w:tcPr>
          <w:p w:rsidR="00BB69F2" w:rsidRPr="003E1D61" w:rsidRDefault="00BB69F2">
            <w:pPr>
              <w:pStyle w:val="Els-table-text"/>
            </w:pPr>
            <w:r w:rsidRPr="003E1D61">
              <w:t>5</w:t>
            </w:r>
          </w:p>
        </w:tc>
        <w:tc>
          <w:tcPr>
            <w:tcW w:w="1450" w:type="dxa"/>
            <w:tcBorders>
              <w:bottom w:val="single" w:sz="4" w:space="0" w:color="auto"/>
            </w:tcBorders>
          </w:tcPr>
          <w:p w:rsidR="00BB69F2" w:rsidRPr="003E1D61" w:rsidRDefault="00BB69F2">
            <w:pPr>
              <w:pStyle w:val="Els-table-text"/>
            </w:pPr>
            <w:r w:rsidRPr="003E1D61">
              <w:t>6</w:t>
            </w:r>
          </w:p>
        </w:tc>
      </w:tr>
    </w:tbl>
    <w:p w:rsidR="00BB69F2" w:rsidRPr="003E1D61" w:rsidRDefault="00BB69F2">
      <w:pPr>
        <w:pStyle w:val="Els-2ndorder-head"/>
      </w:pPr>
      <w:r w:rsidRPr="003E1D61">
        <w:t>Construction of references</w:t>
      </w:r>
    </w:p>
    <w:p w:rsidR="00BB69F2" w:rsidRPr="003E1D61" w:rsidRDefault="00BB69F2" w:rsidP="002B043F">
      <w:pPr>
        <w:widowControl/>
        <w:autoSpaceDE w:val="0"/>
        <w:autoSpaceDN w:val="0"/>
        <w:adjustRightInd w:val="0"/>
        <w:ind w:firstLine="238"/>
        <w:jc w:val="both"/>
      </w:pPr>
      <w:r w:rsidRPr="003E1D61">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rsidR="00BB69F2" w:rsidRPr="003E1D61" w:rsidRDefault="00BB69F2">
      <w:pPr>
        <w:pStyle w:val="Els-2ndorder-head"/>
      </w:pPr>
      <w:r w:rsidRPr="003E1D61">
        <w:t>Section headings</w:t>
      </w:r>
    </w:p>
    <w:p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3E1D61">
        <w:t>etc</w:t>
      </w:r>
      <w:proofErr w:type="spellEnd"/>
      <w:r w:rsidRPr="003E1D61">
        <w:t xml:space="preserve">, </w:t>
      </w:r>
      <w:r w:rsidRPr="003E1D61">
        <w:lastRenderedPageBreak/>
        <w:t xml:space="preserve">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rsidR="00BB69F2" w:rsidRPr="003E1D61" w:rsidRDefault="00BB69F2">
      <w:pPr>
        <w:pStyle w:val="Els-2ndorder-head"/>
      </w:pPr>
      <w:r w:rsidRPr="003E1D61">
        <w:t>General guidelines for the preparation of your text</w:t>
      </w:r>
    </w:p>
    <w:p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rsidR="00BB69F2" w:rsidRPr="003E1D61" w:rsidRDefault="00BB69F2">
      <w:pPr>
        <w:pStyle w:val="Els-2ndorder-head"/>
      </w:pPr>
      <w:r w:rsidRPr="003E1D61">
        <w:rPr>
          <w:szCs w:val="16"/>
        </w:rPr>
        <w:t>File naming and delivery</w:t>
      </w:r>
    </w:p>
    <w:p w:rsidR="00BB69F2" w:rsidRPr="003E1D61" w:rsidRDefault="00BB69F2">
      <w:pPr>
        <w:pStyle w:val="Els-body-text"/>
        <w:rPr>
          <w:szCs w:val="16"/>
        </w:rPr>
      </w:pPr>
      <w:r w:rsidRPr="003E1D61">
        <w:rPr>
          <w:szCs w:val="16"/>
        </w:rPr>
        <w:t>Please title your files in this order ‘</w:t>
      </w:r>
      <w:proofErr w:type="spellStart"/>
      <w:r w:rsidRPr="003E1D61">
        <w:t>procedia</w:t>
      </w:r>
      <w:proofErr w:type="spellEnd"/>
      <w:r w:rsidRPr="003E1D61">
        <w:t xml:space="preserve"> </w:t>
      </w:r>
      <w:proofErr w:type="spellStart"/>
      <w:r w:rsidRPr="003E1D61">
        <w:t>acronym_conference</w:t>
      </w:r>
      <w:proofErr w:type="spellEnd"/>
      <w:r w:rsidRPr="003E1D61">
        <w:t xml:space="preserve"> </w:t>
      </w:r>
      <w:proofErr w:type="spellStart"/>
      <w:r w:rsidRPr="003E1D61">
        <w:t>acronym_authorslastname</w:t>
      </w:r>
      <w:proofErr w:type="spellEnd"/>
      <w:r w:rsidRPr="003E1D61">
        <w:rPr>
          <w:szCs w:val="16"/>
        </w:rPr>
        <w:t>’. Submit both the source file and the</w:t>
      </w:r>
      <w:r w:rsidRPr="003E1D61">
        <w:rPr>
          <w:rFonts w:hint="eastAsia"/>
          <w:szCs w:val="16"/>
        </w:rPr>
        <w:t xml:space="preserve"> PDF</w:t>
      </w:r>
      <w:r w:rsidRPr="003E1D61">
        <w:rPr>
          <w:szCs w:val="16"/>
        </w:rPr>
        <w:t xml:space="preserve"> to the Guest Editor.</w:t>
      </w:r>
    </w:p>
    <w:p w:rsidR="00BB69F2" w:rsidRPr="003E1D61" w:rsidRDefault="00BB69F2">
      <w:pPr>
        <w:pStyle w:val="Els-body-text"/>
      </w:pPr>
      <w:r w:rsidRPr="003E1D61">
        <w:t>Artwork filenames should comply with the syntax “</w:t>
      </w:r>
      <w:proofErr w:type="spellStart"/>
      <w:r w:rsidRPr="003E1D61">
        <w:t>aabbbbbb.ccc</w:t>
      </w:r>
      <w:proofErr w:type="spellEnd"/>
      <w:r w:rsidRPr="003E1D61">
        <w:t>”, where:</w:t>
      </w:r>
    </w:p>
    <w:p w:rsidR="00BB69F2" w:rsidRPr="003E1D61" w:rsidRDefault="00BB69F2">
      <w:pPr>
        <w:pStyle w:val="Els-body-text"/>
        <w:numPr>
          <w:ilvl w:val="0"/>
          <w:numId w:val="30"/>
        </w:numPr>
      </w:pPr>
      <w:r w:rsidRPr="003E1D61">
        <w:t>a = artwork component type</w:t>
      </w:r>
    </w:p>
    <w:p w:rsidR="00BB69F2" w:rsidRPr="003E1D61" w:rsidRDefault="00BB69F2">
      <w:pPr>
        <w:pStyle w:val="Els-body-text"/>
        <w:numPr>
          <w:ilvl w:val="0"/>
          <w:numId w:val="30"/>
        </w:numPr>
      </w:pPr>
      <w:r w:rsidRPr="003E1D61">
        <w:t>b = manuscript reference code</w:t>
      </w:r>
    </w:p>
    <w:p w:rsidR="00BB69F2" w:rsidRPr="003E1D61" w:rsidRDefault="00BB69F2">
      <w:pPr>
        <w:pStyle w:val="Els-body-text"/>
        <w:numPr>
          <w:ilvl w:val="0"/>
          <w:numId w:val="30"/>
        </w:numPr>
      </w:pPr>
      <w:r w:rsidRPr="003E1D61">
        <w:t>c = standard file extension</w:t>
      </w:r>
    </w:p>
    <w:p w:rsidR="00BB69F2" w:rsidRPr="003E1D61" w:rsidRDefault="00BB69F2">
      <w:pPr>
        <w:pStyle w:val="Els-body-text"/>
        <w:ind w:left="238" w:firstLine="0"/>
      </w:pPr>
      <w:r w:rsidRPr="003E1D61">
        <w:t>Component types:</w:t>
      </w:r>
    </w:p>
    <w:p w:rsidR="00BB69F2" w:rsidRPr="003E1D61" w:rsidRDefault="00BB69F2">
      <w:pPr>
        <w:pStyle w:val="Els-body-text"/>
        <w:numPr>
          <w:ilvl w:val="0"/>
          <w:numId w:val="30"/>
        </w:numPr>
      </w:pPr>
      <w:r w:rsidRPr="003E1D61">
        <w:t>gr = figure</w:t>
      </w:r>
    </w:p>
    <w:p w:rsidR="00BB69F2" w:rsidRPr="003E1D61" w:rsidRDefault="00BB69F2">
      <w:pPr>
        <w:pStyle w:val="Els-body-text"/>
        <w:numPr>
          <w:ilvl w:val="0"/>
          <w:numId w:val="30"/>
        </w:numPr>
      </w:pPr>
      <w:proofErr w:type="spellStart"/>
      <w:r w:rsidRPr="003E1D61">
        <w:t>pl</w:t>
      </w:r>
      <w:proofErr w:type="spellEnd"/>
      <w:r w:rsidRPr="003E1D61">
        <w:t xml:space="preserve"> = plate</w:t>
      </w:r>
    </w:p>
    <w:p w:rsidR="00BB69F2" w:rsidRPr="003E1D61" w:rsidRDefault="00BB69F2">
      <w:pPr>
        <w:pStyle w:val="Els-body-text"/>
        <w:numPr>
          <w:ilvl w:val="0"/>
          <w:numId w:val="30"/>
        </w:numPr>
      </w:pPr>
      <w:proofErr w:type="spellStart"/>
      <w:r w:rsidRPr="003E1D61">
        <w:t>sc</w:t>
      </w:r>
      <w:proofErr w:type="spellEnd"/>
      <w:r w:rsidRPr="003E1D61">
        <w:t xml:space="preserve"> = scheme</w:t>
      </w:r>
    </w:p>
    <w:p w:rsidR="00BB69F2" w:rsidRPr="003E1D61" w:rsidRDefault="00BB69F2">
      <w:pPr>
        <w:pStyle w:val="Els-body-text"/>
        <w:numPr>
          <w:ilvl w:val="0"/>
          <w:numId w:val="30"/>
        </w:numPr>
        <w:rPr>
          <w:szCs w:val="16"/>
        </w:rPr>
      </w:pPr>
      <w:proofErr w:type="spellStart"/>
      <w:r w:rsidRPr="003E1D61">
        <w:t>fx</w:t>
      </w:r>
      <w:proofErr w:type="spellEnd"/>
      <w:r w:rsidRPr="003E1D61">
        <w:t xml:space="preserve"> = fixed graphic</w:t>
      </w:r>
    </w:p>
    <w:p w:rsidR="00BB69F2" w:rsidRPr="003E1D61" w:rsidRDefault="00BB69F2">
      <w:pPr>
        <w:pStyle w:val="Els-2ndorder-head"/>
      </w:pPr>
      <w:r w:rsidRPr="003E1D61">
        <w:t>Footnotes</w:t>
      </w:r>
    </w:p>
    <w:p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FootnoteReference"/>
        </w:rPr>
        <w:footnoteReference w:customMarkFollows="1" w:id="2"/>
        <w:t>1</w:t>
      </w:r>
      <w:r w:rsidRPr="003E1D61">
        <w:t xml:space="preserve">. The footnotes should be typed single spaced, and in smaller type size (8 </w:t>
      </w:r>
      <w:proofErr w:type="spellStart"/>
      <w:r w:rsidRPr="003E1D61">
        <w:t>pt</w:t>
      </w:r>
      <w:proofErr w:type="spellEnd"/>
      <w:r w:rsidRPr="003E1D61">
        <w:t xml:space="preserve">), at the foot of the page in which they are mentioned, and separated from the main text by a </w:t>
      </w:r>
      <w:r w:rsidR="00373F08" w:rsidRPr="003E1D61">
        <w:t>one-line</w:t>
      </w:r>
      <w:r w:rsidRPr="003E1D61">
        <w:t xml:space="preserve"> space extending at the foot of the column. The </w:t>
      </w:r>
      <w:proofErr w:type="spellStart"/>
      <w:r w:rsidRPr="003E1D61">
        <w:t>Els</w:t>
      </w:r>
      <w:proofErr w:type="spellEnd"/>
      <w:r w:rsidRPr="003E1D61">
        <w:t>-footnote style is available in the MS Word for the text of the footnote.</w:t>
      </w:r>
    </w:p>
    <w:p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rsidR="00BB69F2" w:rsidRPr="003E1D61" w:rsidRDefault="00BB69F2">
      <w:pPr>
        <w:pStyle w:val="Els-1storder-head"/>
      </w:pPr>
      <w:r w:rsidRPr="003E1D61">
        <w:t>Illustrations</w:t>
      </w:r>
    </w:p>
    <w:p w:rsidR="00686AC0" w:rsidRPr="003E1D61" w:rsidRDefault="00686AC0" w:rsidP="00686AC0">
      <w:pPr>
        <w:pStyle w:val="Els-body-text"/>
      </w:pPr>
      <w:r w:rsidRPr="003E1D61">
        <w:t>All figures should be numbered with Arabic numerals (1</w:t>
      </w:r>
      <w:proofErr w:type="gramStart"/>
      <w:r w:rsidRPr="003E1D61">
        <w:t>,2,3</w:t>
      </w:r>
      <w:proofErr w:type="gramEnd"/>
      <w:r w:rsidRPr="003E1D61">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F668CA" w:rsidRPr="003E1D61" w:rsidRDefault="00686AC0">
      <w:pPr>
        <w:pStyle w:val="Els-body-text"/>
      </w:pPr>
      <w:r w:rsidRPr="003E1D61">
        <w:t xml:space="preserve">The figure number and caption should be typed below the illustration in 8 </w:t>
      </w:r>
      <w:proofErr w:type="spellStart"/>
      <w:r w:rsidRPr="003E1D61">
        <w:t>pt</w:t>
      </w:r>
      <w:proofErr w:type="spellEnd"/>
      <w:r w:rsidRPr="003E1D61">
        <w:t xml:space="preserve">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10" w:history="1">
        <w:r w:rsidR="00D63026" w:rsidRPr="003E1D61">
          <w:rPr>
            <w:rStyle w:val="Hyperlink"/>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rsidR="00BB69F2" w:rsidRPr="003E1D61" w:rsidRDefault="00BB69F2">
      <w:pPr>
        <w:pStyle w:val="CommentText"/>
      </w:pPr>
    </w:p>
    <w:p w:rsidR="00BB69F2" w:rsidRPr="003E1D61" w:rsidRDefault="0050516E">
      <w:pPr>
        <w:spacing w:line="360" w:lineRule="auto"/>
        <w:jc w:val="center"/>
      </w:pPr>
      <w:r w:rsidRPr="003E1D61">
        <w:rPr>
          <w:noProof/>
          <w:lang w:val="en-US"/>
        </w:rPr>
        <w:lastRenderedPageBreak/>
        <w:drawing>
          <wp:inline distT="0" distB="0" distL="0" distR="0">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BB69F2" w:rsidRPr="003E1D61" w:rsidRDefault="00BB69F2">
      <w:pPr>
        <w:pStyle w:val="Els-caption"/>
        <w:jc w:val="center"/>
      </w:pPr>
      <w:r w:rsidRPr="003E1D61">
        <w:t xml:space="preserve">Fig. 1. (a) </w:t>
      </w:r>
      <w:proofErr w:type="gramStart"/>
      <w:r w:rsidRPr="003E1D61">
        <w:t>first</w:t>
      </w:r>
      <w:proofErr w:type="gramEnd"/>
      <w:r w:rsidRPr="003E1D61">
        <w:t xml:space="preserve"> picture; (b) second picture.</w:t>
      </w:r>
    </w:p>
    <w:p w:rsidR="0066792C" w:rsidRPr="003E1D61" w:rsidRDefault="0066792C" w:rsidP="0066792C">
      <w:pPr>
        <w:pStyle w:val="Els-1storder-head"/>
        <w:numPr>
          <w:ilvl w:val="0"/>
          <w:numId w:val="1"/>
        </w:numPr>
      </w:pPr>
      <w:r w:rsidRPr="003E1D61">
        <w:t>Equations</w:t>
      </w:r>
    </w:p>
    <w:p w:rsidR="0066792C" w:rsidRPr="003E1D61" w:rsidRDefault="0066792C" w:rsidP="0066792C">
      <w:pPr>
        <w:pStyle w:val="Els-body-text"/>
        <w:rPr>
          <w:szCs w:val="16"/>
        </w:rPr>
      </w:pPr>
      <w:r w:rsidRPr="003E1D61">
        <w:rPr>
          <w:szCs w:val="16"/>
        </w:rPr>
        <w:t xml:space="preserve">Equations and formulae should be typed in </w:t>
      </w:r>
      <w:proofErr w:type="spellStart"/>
      <w:r w:rsidRPr="003E1D61">
        <w:rPr>
          <w:szCs w:val="16"/>
        </w:rPr>
        <w:t>Math</w:t>
      </w:r>
      <w:r w:rsidR="00E50906" w:rsidRPr="003E1D61">
        <w:rPr>
          <w:szCs w:val="16"/>
        </w:rPr>
        <w:t>T</w:t>
      </w:r>
      <w:r w:rsidRPr="003E1D61">
        <w:rPr>
          <w:szCs w:val="16"/>
        </w:rPr>
        <w:t>ype</w:t>
      </w:r>
      <w:proofErr w:type="spellEnd"/>
      <w:r w:rsidRPr="003E1D61">
        <w:rPr>
          <w:szCs w:val="16"/>
        </w:rPr>
        <w:t>, and numbered consecutively with Arabic numerals in parentheses on the right hand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rsidR="0066792C" w:rsidRPr="003E1D61" w:rsidRDefault="0066792C" w:rsidP="008C4F2E">
      <w:pPr>
        <w:pStyle w:val="Els-equation"/>
        <w:tabs>
          <w:tab w:val="clear" w:pos="9120"/>
          <w:tab w:val="left" w:pos="7365"/>
          <w:tab w:val="right" w:pos="9214"/>
        </w:tabs>
        <w:ind w:left="0" w:firstLine="480"/>
        <w:jc w:val="center"/>
      </w:pPr>
      <w:r w:rsidRPr="003E1D61">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53.25pt" o:ole="" o:allowoverlap="f">
            <v:imagedata r:id="rId12" o:title=""/>
          </v:shape>
          <o:OLEObject Type="Embed" ProgID="Equation.3" ShapeID="_x0000_i1025" DrawAspect="Content" ObjectID="_1587986845" r:id="rId13"/>
        </w:object>
      </w:r>
      <w:r w:rsidRPr="003E1D61">
        <w:rPr>
          <w:i w:val="0"/>
          <w:iCs/>
        </w:rPr>
        <w:tab/>
      </w:r>
      <w:r w:rsidRPr="003E1D61">
        <w:rPr>
          <w:i w:val="0"/>
          <w:iCs/>
        </w:rPr>
        <w:tab/>
      </w:r>
      <w:r w:rsidR="008C4F2E" w:rsidRPr="003E1D61">
        <w:rPr>
          <w:i w:val="0"/>
          <w:iCs/>
        </w:rPr>
        <w:tab/>
      </w:r>
      <w:r w:rsidRPr="003E1D61">
        <w:rPr>
          <w:i w:val="0"/>
          <w:iCs/>
        </w:rPr>
        <w:t xml:space="preserve"> (1)</w:t>
      </w:r>
    </w:p>
    <w:p w:rsidR="00BB69F2" w:rsidRPr="003E1D61" w:rsidRDefault="00BB69F2">
      <w:pPr>
        <w:pStyle w:val="Els-1storder-head"/>
        <w:numPr>
          <w:ilvl w:val="0"/>
          <w:numId w:val="0"/>
        </w:numPr>
      </w:pPr>
      <w:r w:rsidRPr="003E1D61">
        <w:t>4. Online license transfer</w:t>
      </w:r>
    </w:p>
    <w:p w:rsidR="00BB69F2" w:rsidRPr="003E1D61" w:rsidRDefault="00BB69F2">
      <w:pPr>
        <w:pStyle w:val="Els-body-text"/>
      </w:pPr>
      <w:r w:rsidRPr="003E1D61">
        <w:t xml:space="preserve">All authors are required to complete the </w:t>
      </w:r>
      <w:r w:rsidRPr="003E1D61">
        <w:rPr>
          <w:rStyle w:val="Hyperlink"/>
          <w:sz w:val="20"/>
          <w:szCs w:val="16"/>
        </w:rPr>
        <w:t>Procedia exclusive license transfer agreement</w:t>
      </w:r>
      <w:r w:rsidRPr="003E1D61">
        <w:t xml:space="preserve"> before the article can be published, </w:t>
      </w:r>
      <w:r w:rsidRPr="003E1D61">
        <w:rPr>
          <w:rStyle w:val="Hyperlink"/>
          <w:sz w:val="20"/>
          <w:szCs w:val="16"/>
        </w:rPr>
        <w:t>which they can do online.</w:t>
      </w:r>
      <w:r w:rsidRPr="003E1D61">
        <w:t xml:space="preserve"> This transfer agreement enables Elsevier to protect the copyrighted material for the authors, but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Pr="003E1D61" w:rsidRDefault="00BB69F2" w:rsidP="00FC1836">
      <w:pPr>
        <w:pStyle w:val="Els-acknowledgement"/>
        <w:spacing w:before="240" w:line="240" w:lineRule="exact"/>
      </w:pPr>
      <w:r w:rsidRPr="003E1D61">
        <w:t>Acknowledgements</w:t>
      </w:r>
    </w:p>
    <w:p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rsidR="00BB69F2" w:rsidRPr="003E1D61" w:rsidRDefault="00BB69F2" w:rsidP="00FC1836">
      <w:pPr>
        <w:pStyle w:val="Els-appendixhead"/>
        <w:spacing w:before="240" w:line="240" w:lineRule="exact"/>
      </w:pPr>
      <w:r w:rsidRPr="003E1D61">
        <w:t>An example appendix</w:t>
      </w:r>
    </w:p>
    <w:p w:rsidR="00BB69F2" w:rsidRPr="003E1D61" w:rsidRDefault="00BB69F2" w:rsidP="00FC1836">
      <w:pPr>
        <w:pStyle w:val="BodyTextIndent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rsidR="00BB69F2" w:rsidRPr="003E1D61" w:rsidRDefault="00BB69F2" w:rsidP="00FC1836">
      <w:pPr>
        <w:pStyle w:val="Els-appendixsubhead"/>
        <w:spacing w:line="240" w:lineRule="exact"/>
      </w:pPr>
      <w:r w:rsidRPr="003E1D61">
        <w:t>Example of a sub-heading within an appendix</w:t>
      </w:r>
    </w:p>
    <w:p w:rsidR="00BB69F2" w:rsidRPr="003E1D61" w:rsidRDefault="00BB69F2" w:rsidP="00FC1836">
      <w:pPr>
        <w:pStyle w:val="BodyTextIndent2"/>
        <w:spacing w:line="240" w:lineRule="exact"/>
        <w:ind w:firstLine="238"/>
      </w:pPr>
      <w:r w:rsidRPr="003E1D61">
        <w:t>There is also the option to include a subheading within the Appendix if you wish.</w:t>
      </w:r>
    </w:p>
    <w:p w:rsidR="00BB69F2" w:rsidRPr="003E1D61" w:rsidRDefault="00BB69F2" w:rsidP="00FC1836">
      <w:pPr>
        <w:pStyle w:val="Els-reference-head"/>
        <w:spacing w:before="240" w:after="240" w:line="240" w:lineRule="exact"/>
      </w:pPr>
      <w:r w:rsidRPr="003E1D61">
        <w:t>References</w:t>
      </w:r>
    </w:p>
    <w:p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proofErr w:type="spellStart"/>
      <w:r w:rsidR="00871A6E" w:rsidRPr="003E1D61">
        <w:rPr>
          <w:rFonts w:ascii="Times New Roman" w:hAnsi="Times New Roman"/>
          <w:sz w:val="16"/>
          <w:szCs w:val="20"/>
        </w:rPr>
        <w:t>Filippini</w:t>
      </w:r>
      <w:proofErr w:type="spellEnd"/>
      <w:r w:rsidR="00871A6E" w:rsidRPr="003E1D61">
        <w:rPr>
          <w:rFonts w:ascii="Times New Roman" w:hAnsi="Times New Roman"/>
          <w:sz w:val="16"/>
          <w:szCs w:val="20"/>
        </w:rPr>
        <w:t>, Massimo, and Lester C. Hunt. (2011) “Energy demand and energy efficiency in the OECD countries: a stochastic demand frontier</w:t>
      </w:r>
    </w:p>
    <w:p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proofErr w:type="gramStart"/>
      <w:r w:rsidRPr="003E1D61">
        <w:rPr>
          <w:rFonts w:ascii="Times New Roman" w:hAnsi="Times New Roman"/>
          <w:sz w:val="16"/>
          <w:szCs w:val="20"/>
        </w:rPr>
        <w:t>approach</w:t>
      </w:r>
      <w:proofErr w:type="gramEnd"/>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[2] </w:t>
      </w:r>
      <w:proofErr w:type="spellStart"/>
      <w:r w:rsidRPr="003E1D61">
        <w:rPr>
          <w:rFonts w:ascii="Times New Roman" w:hAnsi="Times New Roman"/>
          <w:sz w:val="16"/>
          <w:szCs w:val="20"/>
        </w:rPr>
        <w:t>Filippini</w:t>
      </w:r>
      <w:proofErr w:type="spellEnd"/>
      <w:r w:rsidRPr="003E1D61">
        <w:rPr>
          <w:rFonts w:ascii="Times New Roman" w:hAnsi="Times New Roman"/>
          <w:sz w:val="16"/>
          <w:szCs w:val="20"/>
        </w:rPr>
        <w:t>,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[3] </w:t>
      </w:r>
      <w:proofErr w:type="spellStart"/>
      <w:r w:rsidRPr="003E1D61">
        <w:rPr>
          <w:rFonts w:ascii="Times New Roman" w:hAnsi="Times New Roman"/>
          <w:sz w:val="16"/>
          <w:szCs w:val="20"/>
        </w:rPr>
        <w:t>Weyman</w:t>
      </w:r>
      <w:proofErr w:type="spellEnd"/>
      <w:r w:rsidRPr="003E1D61">
        <w:rPr>
          <w:rFonts w:ascii="Times New Roman" w:hAnsi="Times New Roman"/>
          <w:sz w:val="16"/>
          <w:szCs w:val="20"/>
        </w:rPr>
        <w:t xml:space="preserve">-Jones, Thomas, </w:t>
      </w:r>
      <w:proofErr w:type="spellStart"/>
      <w:r w:rsidRPr="003E1D61">
        <w:rPr>
          <w:rFonts w:ascii="Times New Roman" w:hAnsi="Times New Roman"/>
          <w:sz w:val="16"/>
          <w:szCs w:val="20"/>
        </w:rPr>
        <w:t>J</w:t>
      </w:r>
      <w:r w:rsidR="009B25D8" w:rsidRPr="003E1D61">
        <w:rPr>
          <w:rFonts w:ascii="Times New Roman" w:hAnsi="Times New Roman"/>
          <w:sz w:val="16"/>
          <w:szCs w:val="20"/>
        </w:rPr>
        <w:t>ù</w:t>
      </w:r>
      <w:r w:rsidRPr="003E1D61">
        <w:rPr>
          <w:rFonts w:ascii="Times New Roman" w:hAnsi="Times New Roman"/>
          <w:sz w:val="16"/>
          <w:szCs w:val="20"/>
        </w:rPr>
        <w:t>lia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Mendon</w:t>
      </w:r>
      <w:r w:rsidR="009B25D8" w:rsidRPr="003E1D61">
        <w:rPr>
          <w:rFonts w:ascii="Times New Roman" w:hAnsi="Times New Roman"/>
          <w:sz w:val="16"/>
          <w:szCs w:val="20"/>
        </w:rPr>
        <w:t>ç</w:t>
      </w:r>
      <w:r w:rsidRPr="003E1D61">
        <w:rPr>
          <w:rFonts w:ascii="Times New Roman" w:hAnsi="Times New Roman"/>
          <w:sz w:val="16"/>
          <w:szCs w:val="20"/>
        </w:rPr>
        <w:t>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Boucinha</w:t>
      </w:r>
      <w:proofErr w:type="spellEnd"/>
      <w:r w:rsidRPr="003E1D61">
        <w:rPr>
          <w:rFonts w:ascii="Times New Roman" w:hAnsi="Times New Roman"/>
          <w:sz w:val="16"/>
          <w:szCs w:val="20"/>
        </w:rPr>
        <w:t xml:space="preserve">, and Catarina </w:t>
      </w:r>
      <w:proofErr w:type="spellStart"/>
      <w:r w:rsidRPr="003E1D61">
        <w:rPr>
          <w:rFonts w:ascii="Times New Roman" w:hAnsi="Times New Roman"/>
          <w:sz w:val="16"/>
          <w:szCs w:val="20"/>
        </w:rPr>
        <w:t>Feteira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In</w:t>
      </w:r>
      <w:r w:rsidR="009B25D8" w:rsidRPr="003E1D61">
        <w:rPr>
          <w:rFonts w:ascii="Times New Roman" w:hAnsi="Times New Roman"/>
          <w:sz w:val="16"/>
          <w:szCs w:val="20"/>
        </w:rPr>
        <w:t>à</w:t>
      </w:r>
      <w:r w:rsidRPr="003E1D61">
        <w:rPr>
          <w:rFonts w:ascii="Times New Roman" w:hAnsi="Times New Roman"/>
          <w:sz w:val="16"/>
          <w:szCs w:val="20"/>
        </w:rPr>
        <w:t>cio</w:t>
      </w:r>
      <w:proofErr w:type="spellEnd"/>
      <w:r w:rsidRPr="003E1D61">
        <w:rPr>
          <w:rFonts w:ascii="Times New Roman" w:hAnsi="Times New Roman"/>
          <w:sz w:val="16"/>
          <w:szCs w:val="20"/>
        </w:rPr>
        <w:t>. (2015) “Measuring electric energy efficiency in</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in Joanne Evans and Lester Hunt (</w:t>
      </w:r>
      <w:proofErr w:type="spellStart"/>
      <w:proofErr w:type="gramStart"/>
      <w:r w:rsidR="00871A6E" w:rsidRPr="003E1D61">
        <w:rPr>
          <w:rFonts w:ascii="Times New Roman" w:hAnsi="Times New Roman"/>
          <w:sz w:val="16"/>
          <w:szCs w:val="20"/>
        </w:rPr>
        <w:t>eds</w:t>
      </w:r>
      <w:proofErr w:type="spellEnd"/>
      <w:proofErr w:type="gramEnd"/>
      <w:r w:rsidR="00871A6E" w:rsidRPr="003E1D61">
        <w:rPr>
          <w:rFonts w:ascii="Times New Roman" w:hAnsi="Times New Roman"/>
          <w:sz w:val="16"/>
          <w:szCs w:val="20"/>
        </w:rPr>
        <w:t xml:space="preserve">)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in Joanne Evans and Lester Hunt (</w:t>
      </w:r>
      <w:proofErr w:type="spellStart"/>
      <w:proofErr w:type="gramStart"/>
      <w:r w:rsidR="00871A6E" w:rsidRPr="003E1D61">
        <w:rPr>
          <w:rFonts w:ascii="Times New Roman" w:hAnsi="Times New Roman"/>
          <w:sz w:val="16"/>
          <w:szCs w:val="20"/>
        </w:rPr>
        <w:t>eds</w:t>
      </w:r>
      <w:proofErr w:type="spellEnd"/>
      <w:proofErr w:type="gramEnd"/>
      <w:r w:rsidR="00871A6E" w:rsidRPr="003E1D61">
        <w:rPr>
          <w:rFonts w:ascii="Times New Roman" w:hAnsi="Times New Roman"/>
          <w:sz w:val="16"/>
          <w:szCs w:val="20"/>
        </w:rPr>
        <w:t xml:space="preserve">)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sectPr w:rsidR="0093645D" w:rsidRPr="003E1D61" w:rsidSect="002C63F1">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84B" w:rsidRDefault="00E6584B">
      <w:r>
        <w:separator/>
      </w:r>
    </w:p>
    <w:p w:rsidR="00E6584B" w:rsidRDefault="00E6584B"/>
  </w:endnote>
  <w:endnote w:type="continuationSeparator" w:id="0">
    <w:p w:rsidR="00E6584B" w:rsidRDefault="00E6584B">
      <w:r>
        <w:continuationSeparator/>
      </w:r>
    </w:p>
    <w:p w:rsidR="00E6584B" w:rsidRDefault="00E658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F3FDF012-BD8D-4936-A5AD-6428021D0DA5}"/>
    <w:embedBold r:id="rId2" w:fontKey="{DDD08C4C-3321-484C-9CAE-270156190758}"/>
    <w:embedItalic r:id="rId3" w:fontKey="{F9D84F05-1457-49EE-83E5-74D29D1423D7}"/>
    <w:embedBoldItalic r:id="rId4" w:fontKey="{43748FAD-DEFE-47C2-BE47-4D48FB026539}"/>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embedRegular r:id="rId5" w:subsetted="1" w:fontKey="{31D9AAFA-9D84-4266-9DCC-FD340B63E7F3}"/>
  </w:font>
  <w:font w:name="Batang">
    <w:altName w:val="바탕"/>
    <w:panose1 w:val="02030600000101010101"/>
    <w:charset w:val="81"/>
    <w:family w:val="roman"/>
    <w:pitch w:val="variable"/>
    <w:sig w:usb0="B00002AF" w:usb1="69D77CFB" w:usb2="00000030" w:usb3="00000000" w:csb0="0008009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9F2" w:rsidRDefault="0094030D" w:rsidP="00FC1836">
    <w:pPr>
      <w:pStyle w:val="Footer"/>
      <w:spacing w:before="240" w:beforeAutospacing="0" w:line="200" w:lineRule="exact"/>
    </w:pPr>
    <w:sdt>
      <w:sdtPr>
        <w:id w:val="1508572"/>
        <w:lock w:val="contentLocked"/>
        <w:placeholder>
          <w:docPart w:val="DefaultPlaceholder_22675703"/>
        </w:placeholder>
        <w:group/>
      </w:sdtPr>
      <w:sdtEnd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EndPr/>
      <w:sdtContent>
        <w:sdt>
          <w:sdtPr>
            <w:id w:val="-1222444391"/>
            <w:lock w:val="sdtContentLocked"/>
            <w:placeholder>
              <w:docPart w:val="DefaultPlaceholder_1082065158"/>
            </w:placeholder>
          </w:sdtPr>
          <w:sdtEndPr/>
          <w:sdtContent>
            <w:r w:rsidR="002E4529">
              <w:t>© 201</w:t>
            </w:r>
            <w:r w:rsidR="00267F9F">
              <w:t>8</w:t>
            </w:r>
            <w:r w:rsidR="002E4529">
              <w:t xml:space="preserve"> The Authors. Published by Elsevier </w:t>
            </w:r>
            <w:r w:rsidR="009E14A5" w:rsidRPr="009E14A5">
              <w:t>B.V.</w:t>
            </w:r>
            <w:r w:rsidR="004266E7">
              <w:t xml:space="preserve"> </w:t>
            </w:r>
            <w:r w:rsidR="00F634EA">
              <w:br/>
            </w:r>
            <w:r w:rsidR="00447476" w:rsidRPr="00447476">
              <w:t>This is an open access article under the CC BY-NC-ND license</w:t>
            </w:r>
            <w:r w:rsidR="00F634EA" w:rsidRPr="00F634EA">
              <w:t xml:space="preserve"> </w:t>
            </w:r>
            <w:r w:rsidR="00F634EA">
              <w:t>(</w:t>
            </w:r>
            <w:hyperlink r:id="rId1" w:history="1">
              <w:r w:rsidR="00F634EA" w:rsidRPr="00F634EA">
                <w:rPr>
                  <w:rStyle w:val="Hyperlink"/>
                  <w:color w:val="0066FF"/>
                </w:rPr>
                <w:t>https://creativecommons.org/licenses/by-nc-nd/4.0/</w:t>
              </w:r>
            </w:hyperlink>
            <w:r w:rsidR="00F634EA" w:rsidRPr="00F634EA">
              <w:t>)</w:t>
            </w:r>
            <w:r w:rsidR="00447476">
              <w:br/>
            </w:r>
            <w:r w:rsidR="002A71B2" w:rsidRPr="002A71B2">
              <w:t>Selection and peer-review under responsibility of the Complex Adaptive Systems Conference with Theme: Engineering Cyber Physical Systems</w:t>
            </w:r>
            <w:r w:rsidR="009E14A5">
              <w:t>.</w:t>
            </w:r>
            <w:r w:rsidR="00F634EA">
              <w:t xml:space="preserve">      </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84B" w:rsidRDefault="00E6584B">
      <w:pPr>
        <w:pStyle w:val="Footer"/>
        <w:rPr>
          <w:lang w:val="en-GB"/>
        </w:rPr>
      </w:pPr>
      <w: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E6584B" w:rsidRDefault="00E6584B"/>
  </w:footnote>
  <w:footnote w:type="continuationSeparator" w:id="0">
    <w:p w:rsidR="00E6584B" w:rsidRDefault="00E6584B">
      <w:r>
        <w:continuationSeparator/>
      </w:r>
    </w:p>
    <w:p w:rsidR="00E6584B" w:rsidRDefault="00E6584B"/>
  </w:footnote>
  <w:footnote w:id="1">
    <w:p w:rsidR="00BB69F2" w:rsidRDefault="00BB69F2">
      <w:pPr>
        <w:pStyle w:val="Els-footnote"/>
        <w:ind w:firstLine="120"/>
      </w:pPr>
      <w:r>
        <w:t>* Corresponding author. Tel.</w:t>
      </w:r>
      <w:proofErr w:type="gramStart"/>
      <w:r>
        <w:t xml:space="preserve">: </w:t>
      </w:r>
      <w:proofErr w:type="gramEnd"/>
      <w:r w:rsidR="00D412C6">
        <w:fldChar w:fldCharType="begin"/>
      </w:r>
      <w:r>
        <w:instrText xml:space="preserve"> MACROBUTTON NoMacro +0-000-000-0000 </w:instrText>
      </w:r>
      <w:r w:rsidR="00D412C6">
        <w:fldChar w:fldCharType="end"/>
      </w:r>
      <w:r>
        <w:t xml:space="preserve">; fax: </w:t>
      </w:r>
      <w:r w:rsidR="00D412C6">
        <w:fldChar w:fldCharType="begin"/>
      </w:r>
      <w:r>
        <w:instrText xml:space="preserve"> MACROBUTTON NoMacro +0-000-000-0000 </w:instrText>
      </w:r>
      <w:r w:rsidR="00D412C6">
        <w:fldChar w:fldCharType="end"/>
      </w:r>
      <w:r>
        <w:t>.</w:t>
      </w:r>
    </w:p>
    <w:p w:rsidR="00BB69F2" w:rsidRDefault="00BB69F2">
      <w:pPr>
        <w:pStyle w:val="Els-footnote"/>
        <w:ind w:firstLine="240"/>
      </w:pPr>
      <w:r>
        <w:rPr>
          <w:i/>
          <w:iCs/>
        </w:rPr>
        <w:t>E-mail address:</w:t>
      </w:r>
      <w:r>
        <w:t xml:space="preserve"> </w:t>
      </w:r>
      <w:r w:rsidR="00D412C6">
        <w:fldChar w:fldCharType="begin"/>
      </w:r>
      <w:r>
        <w:instrText xml:space="preserve"> MACROBUTTON NoMacro author@institute.xxx </w:instrText>
      </w:r>
      <w:r w:rsidR="00D412C6">
        <w:fldChar w:fldCharType="end"/>
      </w:r>
    </w:p>
  </w:footnote>
  <w:footnote w:id="2">
    <w:p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9F2" w:rsidRDefault="00D412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94030D">
      <w:rPr>
        <w:rStyle w:val="PageNumber"/>
        <w:i w:val="0"/>
      </w:rPr>
      <w:t>4</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201</w:t>
    </w:r>
    <w:r w:rsidR="002E0800">
      <w:rPr>
        <w:lang w:eastAsia="zh-CN"/>
      </w:rPr>
      <w:t>8</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9F2" w:rsidRDefault="00BB69F2" w:rsidP="00E103B8">
    <w:pPr>
      <w:pStyle w:val="Header"/>
      <w:tabs>
        <w:tab w:val="clear" w:pos="9356"/>
        <w:tab w:val="center" w:pos="4920"/>
        <w:tab w:val="right" w:pos="9214"/>
      </w:tabs>
      <w:jc w:val="right"/>
    </w:pPr>
    <w:r>
      <w:tab/>
    </w:r>
    <w:r w:rsidR="00D412C6">
      <w:fldChar w:fldCharType="begin"/>
    </w:r>
    <w:r>
      <w:instrText xml:space="preserve"> MACROBUTTON NoMacro Author name </w:instrText>
    </w:r>
    <w:r w:rsidR="00D412C6">
      <w:fldChar w:fldCharType="end"/>
    </w:r>
    <w:r>
      <w:t xml:space="preserve">/ </w:t>
    </w:r>
    <w:r w:rsidR="00CB6929" w:rsidRPr="00441991">
      <w:t>Procedia Computer Science</w:t>
    </w:r>
    <w:r w:rsidR="00CB6929">
      <w:t xml:space="preserve"> 00 (</w:t>
    </w:r>
    <w:r w:rsidR="00CB6929">
      <w:rPr>
        <w:rFonts w:hint="eastAsia"/>
        <w:lang w:eastAsia="zh-CN"/>
      </w:rPr>
      <w:t>201</w:t>
    </w:r>
    <w:r w:rsidR="002E0800">
      <w:rPr>
        <w:lang w:eastAsia="zh-CN"/>
      </w:rPr>
      <w:t>8</w:t>
    </w:r>
    <w:r w:rsidR="00CB6929">
      <w:t>) 000–000</w:t>
    </w:r>
    <w:r>
      <w:tab/>
    </w:r>
    <w:r w:rsidR="00E103B8">
      <w:t xml:space="preserve"> </w:t>
    </w:r>
    <w:r w:rsidR="00D412C6">
      <w:rPr>
        <w:rStyle w:val="PageNumber"/>
        <w:i w:val="0"/>
      </w:rPr>
      <w:fldChar w:fldCharType="begin"/>
    </w:r>
    <w:r>
      <w:rPr>
        <w:rStyle w:val="PageNumber"/>
        <w:i w:val="0"/>
      </w:rPr>
      <w:instrText xml:space="preserve"> PAGE </w:instrText>
    </w:r>
    <w:r w:rsidR="00D412C6">
      <w:rPr>
        <w:rStyle w:val="PageNumber"/>
        <w:i w:val="0"/>
      </w:rPr>
      <w:fldChar w:fldCharType="separate"/>
    </w:r>
    <w:r w:rsidR="0094030D">
      <w:rPr>
        <w:rStyle w:val="PageNumber"/>
        <w:i w:val="0"/>
      </w:rPr>
      <w:t>5</w:t>
    </w:r>
    <w:r w:rsidR="00D412C6">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Header"/>
            <w:rPr>
              <w:sz w:val="10"/>
            </w:rPr>
          </w:pPr>
          <w: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BB69F2" w:rsidP="002E0800">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Pr>
              <w:rFonts w:hint="eastAsia"/>
              <w:i w:val="0"/>
              <w:iCs/>
              <w:lang w:eastAsia="zh-CN"/>
            </w:rPr>
            <w:t>1</w:t>
          </w:r>
          <w:r w:rsidR="002E0800">
            <w:rPr>
              <w:i w:val="0"/>
              <w:iCs/>
              <w:lang w:eastAsia="zh-CN"/>
            </w:rPr>
            <w:t>8</w:t>
          </w:r>
          <w:r>
            <w:rPr>
              <w:i w:val="0"/>
              <w:iCs/>
            </w:rPr>
            <w:t>) 000–000</w:t>
          </w:r>
        </w:p>
      </w:tc>
      <w:tc>
        <w:tcPr>
          <w:tcW w:w="2404" w:type="dxa"/>
        </w:tcPr>
        <w:p w:rsidR="00BB69F2" w:rsidRPr="008D4E90" w:rsidRDefault="00E61ED9">
          <w:pPr>
            <w:pStyle w:val="Header"/>
            <w:tabs>
              <w:tab w:val="left" w:pos="1932"/>
            </w:tabs>
            <w:spacing w:before="0" w:beforeAutospacing="0" w:after="0" w:line="240" w:lineRule="auto"/>
            <w:ind w:left="-125" w:firstLine="11"/>
          </w:pPr>
          <w:r>
            <w:drawing>
              <wp:inline distT="0" distB="0" distL="0" distR="0">
                <wp:extent cx="1434436" cy="762023"/>
                <wp:effectExtent l="19050" t="0" r="0" b="0"/>
                <wp:docPr id="6"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8193"/>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C7B"/>
    <w:rsid w:val="00003701"/>
    <w:rsid w:val="000063A7"/>
    <w:rsid w:val="00013531"/>
    <w:rsid w:val="000363FD"/>
    <w:rsid w:val="00043E8E"/>
    <w:rsid w:val="000454BD"/>
    <w:rsid w:val="00065C53"/>
    <w:rsid w:val="00071D64"/>
    <w:rsid w:val="00080760"/>
    <w:rsid w:val="000A2F7E"/>
    <w:rsid w:val="000C0A1F"/>
    <w:rsid w:val="000E00E7"/>
    <w:rsid w:val="000E557F"/>
    <w:rsid w:val="000E56DD"/>
    <w:rsid w:val="000E6464"/>
    <w:rsid w:val="000F0126"/>
    <w:rsid w:val="00103B4C"/>
    <w:rsid w:val="00106D81"/>
    <w:rsid w:val="00112FB8"/>
    <w:rsid w:val="001265BA"/>
    <w:rsid w:val="00133CE3"/>
    <w:rsid w:val="00137829"/>
    <w:rsid w:val="00146D86"/>
    <w:rsid w:val="00146F70"/>
    <w:rsid w:val="00162685"/>
    <w:rsid w:val="00162C98"/>
    <w:rsid w:val="00163251"/>
    <w:rsid w:val="00167330"/>
    <w:rsid w:val="00170A1C"/>
    <w:rsid w:val="001710FA"/>
    <w:rsid w:val="001A728A"/>
    <w:rsid w:val="001B32A5"/>
    <w:rsid w:val="001B4C86"/>
    <w:rsid w:val="001C3641"/>
    <w:rsid w:val="001D0211"/>
    <w:rsid w:val="001D155F"/>
    <w:rsid w:val="001D36FA"/>
    <w:rsid w:val="001E6CF8"/>
    <w:rsid w:val="001F1497"/>
    <w:rsid w:val="00216048"/>
    <w:rsid w:val="00221735"/>
    <w:rsid w:val="00234499"/>
    <w:rsid w:val="00247E85"/>
    <w:rsid w:val="00253A3B"/>
    <w:rsid w:val="002601D4"/>
    <w:rsid w:val="00267F9F"/>
    <w:rsid w:val="002746C3"/>
    <w:rsid w:val="00281D1B"/>
    <w:rsid w:val="002A4EF8"/>
    <w:rsid w:val="002A71B2"/>
    <w:rsid w:val="002B043F"/>
    <w:rsid w:val="002B086C"/>
    <w:rsid w:val="002C63F1"/>
    <w:rsid w:val="002D7A83"/>
    <w:rsid w:val="002E0800"/>
    <w:rsid w:val="002E3826"/>
    <w:rsid w:val="002E4529"/>
    <w:rsid w:val="002E7539"/>
    <w:rsid w:val="00303B29"/>
    <w:rsid w:val="00304131"/>
    <w:rsid w:val="00310FAD"/>
    <w:rsid w:val="0032350D"/>
    <w:rsid w:val="00331D56"/>
    <w:rsid w:val="00335691"/>
    <w:rsid w:val="00343C7B"/>
    <w:rsid w:val="003511D7"/>
    <w:rsid w:val="0035378C"/>
    <w:rsid w:val="0036277F"/>
    <w:rsid w:val="0036666F"/>
    <w:rsid w:val="00370BDD"/>
    <w:rsid w:val="00372CEA"/>
    <w:rsid w:val="00373F08"/>
    <w:rsid w:val="00375B8F"/>
    <w:rsid w:val="003825FA"/>
    <w:rsid w:val="00384766"/>
    <w:rsid w:val="00386831"/>
    <w:rsid w:val="003A1DA3"/>
    <w:rsid w:val="003B626D"/>
    <w:rsid w:val="003C46D0"/>
    <w:rsid w:val="003D2316"/>
    <w:rsid w:val="003D48C7"/>
    <w:rsid w:val="003E1D61"/>
    <w:rsid w:val="003E3A45"/>
    <w:rsid w:val="00402520"/>
    <w:rsid w:val="0040283E"/>
    <w:rsid w:val="004266E7"/>
    <w:rsid w:val="00427EED"/>
    <w:rsid w:val="00440CF4"/>
    <w:rsid w:val="00441991"/>
    <w:rsid w:val="00447476"/>
    <w:rsid w:val="00460D64"/>
    <w:rsid w:val="00490C08"/>
    <w:rsid w:val="004926EC"/>
    <w:rsid w:val="0049281E"/>
    <w:rsid w:val="004A106F"/>
    <w:rsid w:val="004A6D9F"/>
    <w:rsid w:val="004B3A55"/>
    <w:rsid w:val="004C613A"/>
    <w:rsid w:val="004D34C6"/>
    <w:rsid w:val="004D525A"/>
    <w:rsid w:val="004F5564"/>
    <w:rsid w:val="0050516E"/>
    <w:rsid w:val="0051314A"/>
    <w:rsid w:val="0052511B"/>
    <w:rsid w:val="00532164"/>
    <w:rsid w:val="005412BE"/>
    <w:rsid w:val="00560588"/>
    <w:rsid w:val="00580870"/>
    <w:rsid w:val="00585CE0"/>
    <w:rsid w:val="005A6466"/>
    <w:rsid w:val="005C3825"/>
    <w:rsid w:val="005E25DB"/>
    <w:rsid w:val="005E2E83"/>
    <w:rsid w:val="005F60DE"/>
    <w:rsid w:val="00615A60"/>
    <w:rsid w:val="0062441C"/>
    <w:rsid w:val="006326BA"/>
    <w:rsid w:val="00634210"/>
    <w:rsid w:val="006379BB"/>
    <w:rsid w:val="006416DD"/>
    <w:rsid w:val="00645804"/>
    <w:rsid w:val="0064627D"/>
    <w:rsid w:val="0066792C"/>
    <w:rsid w:val="0067063D"/>
    <w:rsid w:val="006745FD"/>
    <w:rsid w:val="00675B91"/>
    <w:rsid w:val="00686AC0"/>
    <w:rsid w:val="00696AB8"/>
    <w:rsid w:val="006C35E8"/>
    <w:rsid w:val="006C5B89"/>
    <w:rsid w:val="006D0D4D"/>
    <w:rsid w:val="006D5718"/>
    <w:rsid w:val="006D5BB7"/>
    <w:rsid w:val="00731C72"/>
    <w:rsid w:val="0076163C"/>
    <w:rsid w:val="00763617"/>
    <w:rsid w:val="00786C33"/>
    <w:rsid w:val="007B36AB"/>
    <w:rsid w:val="007C28AD"/>
    <w:rsid w:val="007C4706"/>
    <w:rsid w:val="007D2377"/>
    <w:rsid w:val="007F2224"/>
    <w:rsid w:val="007F5328"/>
    <w:rsid w:val="00800A05"/>
    <w:rsid w:val="00803FB8"/>
    <w:rsid w:val="00815FA9"/>
    <w:rsid w:val="00820AB3"/>
    <w:rsid w:val="008304AA"/>
    <w:rsid w:val="00835295"/>
    <w:rsid w:val="00836A7F"/>
    <w:rsid w:val="00846A7F"/>
    <w:rsid w:val="00853EF4"/>
    <w:rsid w:val="00855284"/>
    <w:rsid w:val="00863719"/>
    <w:rsid w:val="00871A6E"/>
    <w:rsid w:val="00871CC7"/>
    <w:rsid w:val="00876DFB"/>
    <w:rsid w:val="008C24C9"/>
    <w:rsid w:val="008C4F2E"/>
    <w:rsid w:val="008D4E90"/>
    <w:rsid w:val="008D6152"/>
    <w:rsid w:val="008E1093"/>
    <w:rsid w:val="008E5964"/>
    <w:rsid w:val="008E65DB"/>
    <w:rsid w:val="008F0103"/>
    <w:rsid w:val="00904659"/>
    <w:rsid w:val="0091131F"/>
    <w:rsid w:val="009125C5"/>
    <w:rsid w:val="009303E8"/>
    <w:rsid w:val="00933BFC"/>
    <w:rsid w:val="0093645D"/>
    <w:rsid w:val="0094030D"/>
    <w:rsid w:val="00961C15"/>
    <w:rsid w:val="009727C2"/>
    <w:rsid w:val="0097441F"/>
    <w:rsid w:val="009745C1"/>
    <w:rsid w:val="009908FC"/>
    <w:rsid w:val="00995958"/>
    <w:rsid w:val="009B25D8"/>
    <w:rsid w:val="009C41C1"/>
    <w:rsid w:val="009C554D"/>
    <w:rsid w:val="009C702D"/>
    <w:rsid w:val="009D5CF6"/>
    <w:rsid w:val="009D5D7F"/>
    <w:rsid w:val="009E14A5"/>
    <w:rsid w:val="009E6002"/>
    <w:rsid w:val="00A31B06"/>
    <w:rsid w:val="00A3248E"/>
    <w:rsid w:val="00A3564B"/>
    <w:rsid w:val="00A36054"/>
    <w:rsid w:val="00A45FD7"/>
    <w:rsid w:val="00A52671"/>
    <w:rsid w:val="00A56DEC"/>
    <w:rsid w:val="00A74818"/>
    <w:rsid w:val="00A818DB"/>
    <w:rsid w:val="00A83816"/>
    <w:rsid w:val="00AD4E22"/>
    <w:rsid w:val="00AF573D"/>
    <w:rsid w:val="00B1581A"/>
    <w:rsid w:val="00B24882"/>
    <w:rsid w:val="00B261EC"/>
    <w:rsid w:val="00B4189A"/>
    <w:rsid w:val="00B77A2E"/>
    <w:rsid w:val="00B9516F"/>
    <w:rsid w:val="00B951AC"/>
    <w:rsid w:val="00BB69F2"/>
    <w:rsid w:val="00BC7927"/>
    <w:rsid w:val="00BD38F5"/>
    <w:rsid w:val="00BD64AB"/>
    <w:rsid w:val="00BF15FD"/>
    <w:rsid w:val="00C04ACE"/>
    <w:rsid w:val="00C050BB"/>
    <w:rsid w:val="00C07F58"/>
    <w:rsid w:val="00C12894"/>
    <w:rsid w:val="00C16C0B"/>
    <w:rsid w:val="00C30805"/>
    <w:rsid w:val="00C30B81"/>
    <w:rsid w:val="00C341B8"/>
    <w:rsid w:val="00C41BF5"/>
    <w:rsid w:val="00C566C2"/>
    <w:rsid w:val="00C6119F"/>
    <w:rsid w:val="00C616E4"/>
    <w:rsid w:val="00C9363E"/>
    <w:rsid w:val="00CA2880"/>
    <w:rsid w:val="00CB53F8"/>
    <w:rsid w:val="00CB6929"/>
    <w:rsid w:val="00CD0C11"/>
    <w:rsid w:val="00CD3012"/>
    <w:rsid w:val="00CE7650"/>
    <w:rsid w:val="00CE7A69"/>
    <w:rsid w:val="00CF151C"/>
    <w:rsid w:val="00D305B8"/>
    <w:rsid w:val="00D412C6"/>
    <w:rsid w:val="00D457A7"/>
    <w:rsid w:val="00D55E4C"/>
    <w:rsid w:val="00D63026"/>
    <w:rsid w:val="00D646C1"/>
    <w:rsid w:val="00D82B06"/>
    <w:rsid w:val="00D831AA"/>
    <w:rsid w:val="00D843F9"/>
    <w:rsid w:val="00DE1B0D"/>
    <w:rsid w:val="00DE4FAA"/>
    <w:rsid w:val="00DF65AD"/>
    <w:rsid w:val="00E02260"/>
    <w:rsid w:val="00E103B8"/>
    <w:rsid w:val="00E15ACE"/>
    <w:rsid w:val="00E210C3"/>
    <w:rsid w:val="00E50906"/>
    <w:rsid w:val="00E61ED9"/>
    <w:rsid w:val="00E6584B"/>
    <w:rsid w:val="00E72BDF"/>
    <w:rsid w:val="00E734B4"/>
    <w:rsid w:val="00E7676E"/>
    <w:rsid w:val="00EB32BC"/>
    <w:rsid w:val="00EB45D3"/>
    <w:rsid w:val="00EC4440"/>
    <w:rsid w:val="00EC4CEC"/>
    <w:rsid w:val="00ED29AA"/>
    <w:rsid w:val="00ED6CA8"/>
    <w:rsid w:val="00EE5EC6"/>
    <w:rsid w:val="00EF08E9"/>
    <w:rsid w:val="00EF445B"/>
    <w:rsid w:val="00EF5473"/>
    <w:rsid w:val="00F0191C"/>
    <w:rsid w:val="00F14416"/>
    <w:rsid w:val="00F20A5D"/>
    <w:rsid w:val="00F255A4"/>
    <w:rsid w:val="00F419CC"/>
    <w:rsid w:val="00F53706"/>
    <w:rsid w:val="00F60F42"/>
    <w:rsid w:val="00F634EA"/>
    <w:rsid w:val="00F63C03"/>
    <w:rsid w:val="00F646A5"/>
    <w:rsid w:val="00F668CA"/>
    <w:rsid w:val="00F762BE"/>
    <w:rsid w:val="00F76870"/>
    <w:rsid w:val="00F81500"/>
    <w:rsid w:val="00F84A33"/>
    <w:rsid w:val="00F97628"/>
    <w:rsid w:val="00F97944"/>
    <w:rsid w:val="00FA5AAB"/>
    <w:rsid w:val="00FA5E2C"/>
    <w:rsid w:val="00FC0A0B"/>
    <w:rsid w:val="00FC1836"/>
    <w:rsid w:val="00FD1F8B"/>
    <w:rsid w:val="00FD20EC"/>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C9A7AEE"/>
  <w15:docId w15:val="{36D14952-AFA4-4A29-BE69-F756D3E7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PlaceholderText"/>
            </w:rPr>
            <w:t>Click here to enter text.</w:t>
          </w:r>
        </w:p>
      </w:docPartBody>
    </w:docPart>
    <w:docPart>
      <w:docPartPr>
        <w:name w:val="F7358C82D3E44842B5ADBC8AFFA1AA2F"/>
        <w:category>
          <w:name w:val="General"/>
          <w:gallery w:val="placeholder"/>
        </w:category>
        <w:types>
          <w:type w:val="bbPlcHdr"/>
        </w:types>
        <w:behaviors>
          <w:behavior w:val="content"/>
        </w:behaviors>
        <w:guid w:val="{F914D6A8-84F2-4E3D-9A3E-D173B91C1C71}"/>
      </w:docPartPr>
      <w:docPartBody>
        <w:p w:rsidR="003621E2" w:rsidRDefault="00EE4E36" w:rsidP="00EE4E36">
          <w:pPr>
            <w:pStyle w:val="F7358C82D3E44842B5ADBC8AFFA1AA2F"/>
          </w:pPr>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121A9E"/>
    <w:rsid w:val="000422C3"/>
    <w:rsid w:val="00095C22"/>
    <w:rsid w:val="000C4FBE"/>
    <w:rsid w:val="000D4135"/>
    <w:rsid w:val="00121A9E"/>
    <w:rsid w:val="001F2884"/>
    <w:rsid w:val="00262E41"/>
    <w:rsid w:val="002E213D"/>
    <w:rsid w:val="00342498"/>
    <w:rsid w:val="003473A3"/>
    <w:rsid w:val="003621E2"/>
    <w:rsid w:val="004153C2"/>
    <w:rsid w:val="0041723B"/>
    <w:rsid w:val="00475404"/>
    <w:rsid w:val="0054240A"/>
    <w:rsid w:val="006516B8"/>
    <w:rsid w:val="006D6F32"/>
    <w:rsid w:val="00727A3A"/>
    <w:rsid w:val="00730C47"/>
    <w:rsid w:val="007359AA"/>
    <w:rsid w:val="007435BC"/>
    <w:rsid w:val="007C16AF"/>
    <w:rsid w:val="00804252"/>
    <w:rsid w:val="0082133F"/>
    <w:rsid w:val="00844D40"/>
    <w:rsid w:val="008D79E1"/>
    <w:rsid w:val="00962B8C"/>
    <w:rsid w:val="009B2CA8"/>
    <w:rsid w:val="00A62C3F"/>
    <w:rsid w:val="00A75EE7"/>
    <w:rsid w:val="00B36ABB"/>
    <w:rsid w:val="00B800E6"/>
    <w:rsid w:val="00BD3AF4"/>
    <w:rsid w:val="00BD6A06"/>
    <w:rsid w:val="00CD0734"/>
    <w:rsid w:val="00CF7E1E"/>
    <w:rsid w:val="00D45880"/>
    <w:rsid w:val="00D4794C"/>
    <w:rsid w:val="00E33071"/>
    <w:rsid w:val="00E8302A"/>
    <w:rsid w:val="00EC5B48"/>
    <w:rsid w:val="00EE4E36"/>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E36"/>
    <w:rPr>
      <w:color w:val="808080"/>
    </w:rPr>
  </w:style>
  <w:style w:type="paragraph" w:customStyle="1" w:styleId="F7358C82D3E44842B5ADBC8AFFA1AA2F">
    <w:name w:val="F7358C82D3E44842B5ADBC8AFFA1AA2F"/>
    <w:rsid w:val="00EE4E36"/>
    <w:pPr>
      <w:spacing w:after="160" w:line="259" w:lineRule="auto"/>
    </w:pPr>
  </w:style>
  <w:style w:type="paragraph" w:customStyle="1" w:styleId="7E09504648004FBDB57FA08D59D1C8B9">
    <w:name w:val="7E09504648004FBDB57FA08D59D1C8B9"/>
    <w:rsid w:val="00EE4E3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4003E-5D65-4951-A9E3-EDE03225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TotalTime>
  <Pages>5</Pages>
  <Words>1567</Words>
  <Characters>8568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10115</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Reardon, Elizabeth</cp:lastModifiedBy>
  <cp:revision>3</cp:revision>
  <cp:lastPrinted>2018-05-11T10:48:00Z</cp:lastPrinted>
  <dcterms:created xsi:type="dcterms:W3CDTF">2018-05-16T19:10:00Z</dcterms:created>
  <dcterms:modified xsi:type="dcterms:W3CDTF">2018-05-16T19:41:00Z</dcterms:modified>
</cp:coreProperties>
</file>